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5080" b="762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/>
                  </pic:blipFill>
                  <pic:spPr>
                    <a:xfrm rot="10800000"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06EC5"/>
    <w:rsid w:val="51B06EC5"/>
    <w:rsid w:val="6535504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74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2018-09-21T03:39:00Z</dcterms:created>
  <dc:creator>Administrator</dc:creator>
  <cp:lastModifiedBy>Dell</cp:lastModifiedBy>
  <dcterms:modified xsi:type="dcterms:W3CDTF">2018-09-21T06:37:07Z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